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57179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07" name="Picture 206" descr="2002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08" name="Picture 207" descr="2002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09" name="Picture 208" descr="2002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0" name="Picture 209" descr="2002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1" name="Picture 210" descr="2002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2" name="Picture 211" descr="2002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3" name="Picture 212" descr="2002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4" name="Picture 213" descr="2002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026FB8"/>
    <w:rsid w:val="0004507F"/>
    <w:rsid w:val="00161E76"/>
    <w:rsid w:val="001953D5"/>
    <w:rsid w:val="001D7775"/>
    <w:rsid w:val="001E02FB"/>
    <w:rsid w:val="001F5941"/>
    <w:rsid w:val="00200E9C"/>
    <w:rsid w:val="00240BA1"/>
    <w:rsid w:val="002431CB"/>
    <w:rsid w:val="002E63CD"/>
    <w:rsid w:val="0034621C"/>
    <w:rsid w:val="003E36A9"/>
    <w:rsid w:val="00453118"/>
    <w:rsid w:val="004640D9"/>
    <w:rsid w:val="0047650E"/>
    <w:rsid w:val="00484D0E"/>
    <w:rsid w:val="004A30ED"/>
    <w:rsid w:val="004E2D03"/>
    <w:rsid w:val="005212A0"/>
    <w:rsid w:val="00554EE6"/>
    <w:rsid w:val="00557179"/>
    <w:rsid w:val="00585480"/>
    <w:rsid w:val="005B67E8"/>
    <w:rsid w:val="005C2ED2"/>
    <w:rsid w:val="00611B4C"/>
    <w:rsid w:val="00642F3D"/>
    <w:rsid w:val="006773E7"/>
    <w:rsid w:val="00697F1E"/>
    <w:rsid w:val="006D0422"/>
    <w:rsid w:val="00710860"/>
    <w:rsid w:val="00730160"/>
    <w:rsid w:val="007873B8"/>
    <w:rsid w:val="007C1D07"/>
    <w:rsid w:val="007E7D09"/>
    <w:rsid w:val="00807DF8"/>
    <w:rsid w:val="008F4471"/>
    <w:rsid w:val="00906884"/>
    <w:rsid w:val="009826E5"/>
    <w:rsid w:val="00997A99"/>
    <w:rsid w:val="009B1CF8"/>
    <w:rsid w:val="00A10B2B"/>
    <w:rsid w:val="00A178DC"/>
    <w:rsid w:val="00A61C56"/>
    <w:rsid w:val="00A91904"/>
    <w:rsid w:val="00AF7D32"/>
    <w:rsid w:val="00B27E26"/>
    <w:rsid w:val="00B53A04"/>
    <w:rsid w:val="00B575C0"/>
    <w:rsid w:val="00B752FB"/>
    <w:rsid w:val="00B86A5D"/>
    <w:rsid w:val="00C14E5C"/>
    <w:rsid w:val="00C86FC5"/>
    <w:rsid w:val="00CC084C"/>
    <w:rsid w:val="00CC7587"/>
    <w:rsid w:val="00D16D4E"/>
    <w:rsid w:val="00D32033"/>
    <w:rsid w:val="00D32CC1"/>
    <w:rsid w:val="00D653F2"/>
    <w:rsid w:val="00DF779D"/>
    <w:rsid w:val="00ED50C4"/>
    <w:rsid w:val="00F1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2017-11-24T14:45:00Z</dcterms:created>
  <dcterms:modified xsi:type="dcterms:W3CDTF">2017-11-24T14:46:00Z</dcterms:modified>
</cp:coreProperties>
</file>